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127" w:rsidRPr="00BD7A43" w:rsidRDefault="00E32F42">
      <w:pPr>
        <w:pStyle w:val="a8"/>
      </w:pPr>
      <w:r>
        <w:t>С</w:t>
      </w:r>
      <w:r w:rsidR="000027CC">
        <w:t>писок</w:t>
      </w:r>
      <w:r>
        <w:t xml:space="preserve"> членов</w:t>
      </w:r>
      <w:r w:rsidR="008505B0">
        <w:t xml:space="preserve"> </w:t>
      </w:r>
      <w:bookmarkStart w:id="0" w:name="viduik"/>
      <w:bookmarkEnd w:id="0"/>
      <w:r w:rsidR="000027CC">
        <w:t>постоянных</w:t>
      </w:r>
      <w:r w:rsidR="006A56A8" w:rsidRPr="00544E81">
        <w:t xml:space="preserve"> </w:t>
      </w:r>
      <w:r w:rsidR="003E7824">
        <w:rPr>
          <w:bCs w:val="0"/>
          <w:color w:val="000000"/>
          <w:szCs w:val="24"/>
        </w:rPr>
        <w:t>участковых избирательных комиссий</w:t>
      </w:r>
    </w:p>
    <w:p w:rsidR="007138C4" w:rsidRDefault="00E32F42" w:rsidP="007138C4">
      <w:pPr>
        <w:pStyle w:val="a8"/>
        <w:ind w:firstLine="0"/>
      </w:pPr>
      <w:r>
        <w:t>городского округа Нальчик</w:t>
      </w:r>
      <w:bookmarkStart w:id="1" w:name="vib"/>
      <w:bookmarkEnd w:id="1"/>
    </w:p>
    <w:p w:rsidR="007138C4" w:rsidRDefault="000027CC" w:rsidP="007138C4">
      <w:pPr>
        <w:pStyle w:val="a8"/>
        <w:ind w:firstLine="0"/>
      </w:pPr>
      <w:r>
        <w:t>Выборы депутатов Парламента Кабардино-Балкарской Республики</w:t>
      </w:r>
    </w:p>
    <w:p w:rsidR="007E7127" w:rsidRPr="00772B61" w:rsidRDefault="000027CC" w:rsidP="007138C4">
      <w:pPr>
        <w:pStyle w:val="a8"/>
        <w:ind w:firstLine="0"/>
      </w:pPr>
      <w:r>
        <w:t xml:space="preserve"> шестого созыва</w:t>
      </w:r>
      <w:r w:rsidR="007138C4">
        <w:t xml:space="preserve"> </w:t>
      </w:r>
      <w:r>
        <w:t>08.09.2019 г.</w:t>
      </w:r>
    </w:p>
    <w:p w:rsidR="005E1E1F" w:rsidRPr="000027CC" w:rsidRDefault="005E1E1F" w:rsidP="0046392F">
      <w:pPr>
        <w:ind w:firstLine="0"/>
        <w:jc w:val="left"/>
        <w:rPr>
          <w:b/>
          <w:sz w:val="22"/>
          <w:szCs w:val="22"/>
        </w:rPr>
      </w:pPr>
    </w:p>
    <w:p w:rsidR="007E7127" w:rsidRPr="000027CC" w:rsidRDefault="003E7824">
      <w:pPr>
        <w:jc w:val="right"/>
        <w:rPr>
          <w:sz w:val="20"/>
        </w:rPr>
      </w:pPr>
      <w:r>
        <w:rPr>
          <w:sz w:val="20"/>
        </w:rPr>
        <w:t xml:space="preserve">по состоянию на </w:t>
      </w:r>
      <w:r w:rsidR="000027CC" w:rsidRPr="000027CC">
        <w:rPr>
          <w:sz w:val="20"/>
        </w:rPr>
        <w:t>28 августа 2019 г.</w:t>
      </w:r>
    </w:p>
    <w:tbl>
      <w:tblPr>
        <w:tblW w:w="0" w:type="auto"/>
        <w:tblLook w:val="0000"/>
      </w:tblPr>
      <w:tblGrid>
        <w:gridCol w:w="9353"/>
        <w:gridCol w:w="1295"/>
      </w:tblGrid>
      <w:tr w:rsidR="007E7127" w:rsidTr="00FE51BD">
        <w:tc>
          <w:tcPr>
            <w:tcW w:w="14142" w:type="dxa"/>
          </w:tcPr>
          <w:p w:rsidR="007E7127" w:rsidRPr="000027CC" w:rsidRDefault="000027CC" w:rsidP="009A5FE8">
            <w:pPr>
              <w:pStyle w:val="a8"/>
              <w:ind w:firstLine="0"/>
              <w:jc w:val="left"/>
              <w:rPr>
                <w:sz w:val="22"/>
                <w:szCs w:val="22"/>
              </w:rPr>
            </w:pPr>
            <w:r w:rsidRPr="000027CC">
              <w:rPr>
                <w:sz w:val="22"/>
                <w:szCs w:val="22"/>
              </w:rPr>
              <w:t>Нальчикская городская территориальная избирательная комиссия</w:t>
            </w:r>
          </w:p>
        </w:tc>
        <w:tc>
          <w:tcPr>
            <w:tcW w:w="1780" w:type="dxa"/>
          </w:tcPr>
          <w:p w:rsidR="007E7127" w:rsidRPr="00E32F42" w:rsidRDefault="00E32F42" w:rsidP="003D08BE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</w:tr>
      <w:tr w:rsidR="000027CC" w:rsidTr="00FE51BD">
        <w:tc>
          <w:tcPr>
            <w:tcW w:w="14142" w:type="dxa"/>
          </w:tcPr>
          <w:p w:rsidR="000027CC" w:rsidRPr="000027CC" w:rsidRDefault="000027CC" w:rsidP="009A5FE8">
            <w:pPr>
              <w:pStyle w:val="a8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80" w:type="dxa"/>
          </w:tcPr>
          <w:p w:rsidR="000027CC" w:rsidRDefault="000027CC" w:rsidP="003D08BE">
            <w:pPr>
              <w:pStyle w:val="a8"/>
              <w:ind w:firstLine="0"/>
              <w:jc w:val="right"/>
              <w:rPr>
                <w:sz w:val="22"/>
                <w:szCs w:val="22"/>
                <w:lang w:val="en-US"/>
              </w:rPr>
            </w:pPr>
          </w:p>
        </w:tc>
      </w:tr>
      <w:tr w:rsidR="003D08BE" w:rsidTr="00FE51BD">
        <w:tc>
          <w:tcPr>
            <w:tcW w:w="14142" w:type="dxa"/>
          </w:tcPr>
          <w:p w:rsidR="003D08BE" w:rsidRDefault="000027CC" w:rsidP="009A5FE8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№98</w:t>
            </w:r>
          </w:p>
        </w:tc>
        <w:tc>
          <w:tcPr>
            <w:tcW w:w="1780" w:type="dxa"/>
          </w:tcPr>
          <w:p w:rsidR="003D08BE" w:rsidRDefault="003D08BE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7E7127" w:rsidRDefault="007E7127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150"/>
        <w:gridCol w:w="5670"/>
      </w:tblGrid>
      <w:tr w:rsidR="000027CC" w:rsidRPr="000027CC" w:rsidTr="006F5D17">
        <w:tc>
          <w:tcPr>
            <w:tcW w:w="36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15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Бачиева Фатимат Ахматовна</w:t>
            </w:r>
          </w:p>
        </w:tc>
        <w:tc>
          <w:tcPr>
            <w:tcW w:w="567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0027CC" w:rsidRPr="000027CC" w:rsidTr="006F5D17">
        <w:tc>
          <w:tcPr>
            <w:tcW w:w="36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15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Созаева Зухра Исмаиловна</w:t>
            </w:r>
          </w:p>
        </w:tc>
        <w:tc>
          <w:tcPr>
            <w:tcW w:w="567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0027CC" w:rsidRPr="000027CC" w:rsidTr="006F5D17">
        <w:tc>
          <w:tcPr>
            <w:tcW w:w="36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15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Аппаева Лариса Пахауовна</w:t>
            </w:r>
          </w:p>
        </w:tc>
        <w:tc>
          <w:tcPr>
            <w:tcW w:w="567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0027CC" w:rsidRPr="000027CC" w:rsidTr="006F5D17">
        <w:tc>
          <w:tcPr>
            <w:tcW w:w="36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15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Алиев Халим Мурадинович</w:t>
            </w:r>
          </w:p>
        </w:tc>
        <w:tc>
          <w:tcPr>
            <w:tcW w:w="567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0027CC" w:rsidRPr="000027CC" w:rsidTr="006F5D17">
        <w:tc>
          <w:tcPr>
            <w:tcW w:w="36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15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Аппаева Марина Мухажировна</w:t>
            </w:r>
          </w:p>
        </w:tc>
        <w:tc>
          <w:tcPr>
            <w:tcW w:w="567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0027CC" w:rsidRPr="000027CC" w:rsidTr="006F5D17">
        <w:tc>
          <w:tcPr>
            <w:tcW w:w="36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15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Биттирова Рахима Хамедгериевна</w:t>
            </w:r>
          </w:p>
        </w:tc>
        <w:tc>
          <w:tcPr>
            <w:tcW w:w="5670" w:type="dxa"/>
            <w:shd w:val="clear" w:color="auto" w:fill="auto"/>
          </w:tcPr>
          <w:p w:rsidR="000027CC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0027CC" w:rsidRPr="000027CC" w:rsidTr="006F5D17">
        <w:tc>
          <w:tcPr>
            <w:tcW w:w="36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15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Гаев Идрис Хусейнович</w:t>
            </w:r>
          </w:p>
        </w:tc>
        <w:tc>
          <w:tcPr>
            <w:tcW w:w="567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"СОШ № 15"</w:t>
            </w:r>
          </w:p>
        </w:tc>
      </w:tr>
      <w:tr w:rsidR="000027CC" w:rsidRPr="000027CC" w:rsidTr="006F5D17">
        <w:tc>
          <w:tcPr>
            <w:tcW w:w="36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15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Жабоев Алим Хутайевич</w:t>
            </w:r>
          </w:p>
        </w:tc>
        <w:tc>
          <w:tcPr>
            <w:tcW w:w="567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0027CC" w:rsidRPr="000027CC" w:rsidTr="006F5D17">
        <w:tc>
          <w:tcPr>
            <w:tcW w:w="36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15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Жансуева Фаина Владимировна</w:t>
            </w:r>
          </w:p>
        </w:tc>
        <w:tc>
          <w:tcPr>
            <w:tcW w:w="567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0027CC" w:rsidRPr="000027CC" w:rsidTr="006F5D17">
        <w:tc>
          <w:tcPr>
            <w:tcW w:w="36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15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Таукенова Зоя Мухарбековна</w:t>
            </w:r>
          </w:p>
        </w:tc>
        <w:tc>
          <w:tcPr>
            <w:tcW w:w="567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0027CC" w:rsidRPr="000027CC" w:rsidTr="006F5D17">
        <w:tc>
          <w:tcPr>
            <w:tcW w:w="36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11</w:t>
            </w:r>
          </w:p>
        </w:tc>
        <w:tc>
          <w:tcPr>
            <w:tcW w:w="315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Тохаева Афужян Жабраиловна</w:t>
            </w:r>
          </w:p>
        </w:tc>
        <w:tc>
          <w:tcPr>
            <w:tcW w:w="5670" w:type="dxa"/>
            <w:shd w:val="clear" w:color="auto" w:fill="auto"/>
          </w:tcPr>
          <w:p w:rsidR="000027CC" w:rsidRPr="000027CC" w:rsidRDefault="000027CC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педагогический коллектив МКОУ СОШ №15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0027CC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№99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510"/>
        <w:gridCol w:w="5670"/>
      </w:tblGrid>
      <w:tr w:rsidR="006F5D17" w:rsidRPr="000027CC" w:rsidTr="006F5D17">
        <w:tc>
          <w:tcPr>
            <w:tcW w:w="351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Ольмезова Зайнаф Таукановна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51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Бичиева Назиля Масхудовна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51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Калабекова Эльмира Халимовна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51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Ахматов Къууанч Заурбекович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6F5D17" w:rsidRPr="000027CC" w:rsidTr="006F5D17">
        <w:tc>
          <w:tcPr>
            <w:tcW w:w="351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Гериев Тахир Ахмадьяевич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6F5D17" w:rsidRPr="000027CC" w:rsidTr="006F5D17">
        <w:tc>
          <w:tcPr>
            <w:tcW w:w="351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Ногерова Роза Алиевна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6F5D17" w:rsidRPr="000027CC" w:rsidTr="006F5D17">
        <w:tc>
          <w:tcPr>
            <w:tcW w:w="351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Темиржанова Аминат Муратовна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 8</w:t>
            </w:r>
          </w:p>
        </w:tc>
      </w:tr>
      <w:tr w:rsidR="006F5D17" w:rsidRPr="000027CC" w:rsidTr="006F5D17">
        <w:tc>
          <w:tcPr>
            <w:tcW w:w="351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Чеккаева Зухра Расуловна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6F5D17" w:rsidRPr="000027CC" w:rsidTr="006F5D17">
        <w:tc>
          <w:tcPr>
            <w:tcW w:w="351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Шерегова Зарема Далхатовна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 о. Нальчик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№100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311E34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Гаева Фатимат Муратовна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311E34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Гиляев Рустам Мурадинович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6F5D17" w:rsidRPr="000027CC" w:rsidTr="00311E34">
        <w:trPr>
          <w:trHeight w:val="743"/>
        </w:trPr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Таппасханова Роза Чаммаковна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311E34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Аттоева Фатимат Мухарбиевна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311E34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Настуев Магомед Алимович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6F5D17" w:rsidRPr="000027CC" w:rsidTr="00311E34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Созаева Лейла Танашевна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311E34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Теппеева Рая Абуовна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6F5D17" w:rsidRPr="000027CC" w:rsidTr="00311E34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Хапаев Алий Борисович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</w:tbl>
    <w:p w:rsidR="00311E34" w:rsidRDefault="00311E34"/>
    <w:tbl>
      <w:tblPr>
        <w:tblW w:w="10648" w:type="dxa"/>
        <w:tblLayout w:type="fixed"/>
        <w:tblLook w:val="0000"/>
      </w:tblPr>
      <w:tblGrid>
        <w:gridCol w:w="9455"/>
        <w:gridCol w:w="1193"/>
      </w:tblGrid>
      <w:tr w:rsidR="000027CC" w:rsidTr="00311E34">
        <w:tc>
          <w:tcPr>
            <w:tcW w:w="9455" w:type="dxa"/>
          </w:tcPr>
          <w:p w:rsidR="000027CC" w:rsidRDefault="000027CC" w:rsidP="00311E34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№101</w:t>
            </w:r>
          </w:p>
        </w:tc>
        <w:tc>
          <w:tcPr>
            <w:tcW w:w="1193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4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670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Аппоева Лейла Мухарбековна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Гуртуева Нуржан Кокаевна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 16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Созаев Алим Иналович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Боташева Фатимат Юсуповна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Гелястанова Людмила Оюсовна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Гиляева Лейла Маратовна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Киштыкова Мадина Хасановна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Мурзаева Виолетта Алимовна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городского округа 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Токлуев Расул Вахович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0027CC" w:rsidRDefault="000027CC">
      <w:pPr>
        <w:ind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№102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4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670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Ксанаев Алим Хадисович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6F5D17">
            <w:pPr>
              <w:ind w:right="-113" w:firstLine="1341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Башиева Ирина Укаевна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Таппасханова Любовь Чаммаковна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Гузиева Анжела Алиевна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Гутаева Аслижан Тушаевна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Мирзоева Залина Сулеймановна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Таумурзаева Лариса Мурадиновна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Тежаева Татьяна Владимировна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ОПС с. Хасанья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Шикляшев Алим Муратович</w:t>
            </w:r>
          </w:p>
        </w:tc>
        <w:tc>
          <w:tcPr>
            <w:tcW w:w="567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№103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Едгулов Мурат Борисович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Бжахова Марьяна Музарибовна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Общественная организация - Объединение организаций профсоюзов Кабардино-Балкарской Республики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Махова Рима Хазешевна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Баттаева Джульетта Ахмадияевна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Елеева Рита Анатольевна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Мамиков Мухамед Борисович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ГКУ "Кабардино-Балкарский бизнес-инкубатор"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Таашев Астемир Аскерович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Тлехугова Ирина Михайловна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Тхазаплижева Мадина Алгериевна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6F5D17" w:rsidRDefault="006F5D17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6F5D17" w:rsidRDefault="006F5D17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6F5D17" w:rsidRDefault="006F5D17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6F5D17" w:rsidRDefault="006F5D17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6F5D17" w:rsidRDefault="006F5D17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6F5D17" w:rsidRDefault="006F5D17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6F5D17" w:rsidRDefault="006F5D17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6F5D17" w:rsidRDefault="006F5D17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311E34" w:rsidRDefault="00311E34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6F5D17" w:rsidRDefault="006F5D17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6F5D17" w:rsidRDefault="006F5D17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№104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Атмурзаева Софият Алиевна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Карежева Замира Умаровна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НШДС №63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Анимукова Аксана Анатольевна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Кашежева Фатимат Ахмедовна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Макоева Оксана Мухамедовна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Мисирова Лейла Хасановна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Нырова Фатима Рудольфовна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Пшуков Мурат Болович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Уянаева Залина Магометовна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2"/>
        <w:gridCol w:w="1436"/>
      </w:tblGrid>
      <w:tr w:rsidR="000027CC" w:rsidTr="006F5D17">
        <w:tc>
          <w:tcPr>
            <w:tcW w:w="9212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№105</w:t>
            </w:r>
          </w:p>
        </w:tc>
        <w:tc>
          <w:tcPr>
            <w:tcW w:w="1436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Хамуков Заудин Мухарбиевич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 32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Гераськина Ирина Николаевна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Антонова Наталья Владимировна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Азикова Марьяна Хабасовна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Гериева Фатимат Рамазановна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Гигиев Аслан Мухамедович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Гукепшев Хасан Феликсович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Казиева Юлия Васильевна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Рязанова Светлана Александровна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Урусбиева Сабина Аюбовна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Хачаева Светлана Эльдаровна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</w:tbl>
    <w:p w:rsidR="000027CC" w:rsidRDefault="000027CC">
      <w:pPr>
        <w:ind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№106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Хашкулов Андзор Малилович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Токмакова Элина Хусеновна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Машукова Марьяна Хаутиевна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АНПОО "Кабардино-балкарский техникум кооперации, экономики и права"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Агнокова Милана Темуровна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Вороков Азамат Мухамедович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Жилов Али Русланович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Хаупшева Светлана Валерьевна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Шакова Людмила Амарбиевна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 о. 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Шерхова Виктория Анзоровна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№107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Жамборова Римма Хажбулатовна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Султанова Саима Кариповна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Берова Марианна Мухамедовна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Елеев Хамусса Агубекирович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Емузова Елена Борисовна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Ибрагимова Ирина Борисовна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Кушмизок Джульета Руслановна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Лажараева Светлана Султановна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Хосаева Вера Семеновна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№108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Асланова Мая Дзоновна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Пшенокова Радима Мустафаровна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Тлупова Марина Хазешевна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Губашиева Ясмина Анатольевна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Малкандуев Каншоби Умарович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Махотлова Лариса Анатольевна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Отарова Марина Сафаровна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Соттаева Лидия Боташевна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Татарова Рита Талиевна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Тлупова Ляна Олиевна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Хавпачева Лера Казбулатовна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 20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№109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Алхасова Роза Талиевна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Пшеноков Хасан Хаталиевич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Казанчева Нина Султановна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Байсултанова Халимат Махмудовна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Геграева Марина Абдуллаховна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Дворец творчества детей и молодежи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Гучапшева Мадина Ануаровна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Казанчев Хасан Хасанбиевич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Пшенокова Ляна Хабадиновна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Шомахова Софьят Хабасовна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№110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Болиева Мадина Мустафаровна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Кешева Рита Хасановна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Жекамухова Марият Муаедовна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Апшева Ася Анатольевна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Бирсова Анджела Хасановна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Жекамухова Зарина Хазраиловна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Кадырова Зухра Алахбердиевна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Сохова Бэла Хасановна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Хурзокова Римма Закреевна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№111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Эркенова Зарема Алиевна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Прогимназия №75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Карачаева Марина Султановна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Шомахова Наина Хасанбиевна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Бижоева Галина Борисовна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Бозиева Ирина Мухарбиевна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Бориева Зухра Хасанбиевна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Калажокова Марета Альгериевна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Кокова Лиза Гусмановна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Маремова Людмила Хусейновна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Ныров Алибек Альбертович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Темрокова Людмила Хасанбиевна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№112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Сабанчиева Валентина Саматовна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Караулова Марина Ивановна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Логвинова Елена Вячеславовна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Афаунов Ханафи Хакяшевич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Варквасова Елена Анатольевна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Калажокова Эмма Константиновна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Сабанчиева Елена Петровна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Самгурова Мадина Зурадиновна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Сухомлинова Нина Васильевна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Шокалова Мадина Хамишевна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Департамент образования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Шутко Илона Юрьевна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№113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Шевхужева Тамара Дмитриевна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МБОУ СОШ №23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Кучукова Фатима Вениаминовна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Горячая Инна Борисовна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Горяева Людмила Викторовна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Кажарова Ирина Каральбиевна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Кармокова Валентина Борисовна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Теппеева Елена Хусеновна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Тукова Оксана Мухамедовна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Хуламханова Аминат Аслангериевна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№114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Аталикова Фатима Владимировна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Османов Рамазан Чоттаевич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Управление Роспотребнадзора по КБР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Кулова Людмила Олеговна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Баттаев Азрет-Али Ибакович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Гуппоева Марианна Жагафаровна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Еськова Кристина Андреевна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Кудаев Мурат Валериевич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Токмаков Заур Мухамедович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Урусмамбетов Муса Фицевич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</w:tbl>
    <w:p w:rsidR="000027CC" w:rsidRDefault="000027CC">
      <w:pPr>
        <w:ind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6F5D17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№115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Шафиев Аслан Наурузович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КБГУ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Пшемурзова Зулима Сугдановна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Акиева Бирлант Шахмандаровна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Геграева Азинат Зейтуновна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Гергова Светлана Владимировна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Кравец Татьяна Борисовна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6F5D17" w:rsidRPr="000027CC" w:rsidTr="006F5D17">
        <w:tc>
          <w:tcPr>
            <w:tcW w:w="360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Темазова Лариса Мухамедовна</w:t>
            </w:r>
          </w:p>
        </w:tc>
        <w:tc>
          <w:tcPr>
            <w:tcW w:w="5386" w:type="dxa"/>
            <w:shd w:val="clear" w:color="auto" w:fill="auto"/>
          </w:tcPr>
          <w:p w:rsidR="006F5D17" w:rsidRPr="000027CC" w:rsidRDefault="006F5D17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№116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Макитова Асият Борисовна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Пелихова Анна Владимировна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Бозаев Исмаил Далхатович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 23 ДСО  № 58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Вологиров Заур Жамалович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Кунижева Зарета Амербиевна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Мокаева Фатима Магомедовна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Походня Светлана Анатольевна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Хурзокова Оксана Хасанбиевна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Шакова Арина Мучаримовна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№117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Темрокова Ирина Калчуковна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Нахова Дина Бубовна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Миненок Марина Александровна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Ажигов Роберт Бекханович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Ачмизова Светлана Рашидовна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Дзамихова Софият Ауесовна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Кочетов Валерий Викторович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ГОУ СПО КБГТК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Озарукова Лейла Алиевна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Санова Татьяна Анатольевна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№118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Керефов Асланбек Хажпагович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Погосян Карэн Рафаэльевич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Кибишева Дана Юрьевна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Гыллыев Хусейн Мисирбиевич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Мисостишхова Ляна Хажсетовна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МУП ПК "Горный"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Свистунова Марина Александровна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Созаев Фидель Алимович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Хуранова Елена Александровна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Шаваев Алим Ахматович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№119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Сурженко Александр Иванович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Куашев Салим Мухамедович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Альбова Евгения Владимировна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Борукаева Мадина Арсеновна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Кондратьева Алиса Дмитриевна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Кунашева Нина Муридовна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Попов Сергей Вениаминович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Сурженко Руслан Александрович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ДОД "ДЮСШ №4"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Шаов Алим Сафарбиевич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</w:tbl>
    <w:p w:rsidR="000027CC" w:rsidRDefault="000027CC">
      <w:pPr>
        <w:ind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№120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Лагиева Эмма Талибовна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Гедгагова Мадина Султановна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Пак Светлана Афанасьевна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Бобкова Валентина Витальевна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Гонибова Эльмира Эдуардовна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Евгажукова Жанетта Исуфовна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Камболов Борис Аслангериевич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Кибишева Нина Николаевна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Созаев Борис Мустафаевич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№121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Эржибова Марианна Руслановна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Нагоева Лера Барасбиевна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Гимназия №14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Кунашева Ирина Мачраиловна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Мидова Фатима Борисовна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Небежева Марина Барасбиевна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Поркшеян Ирина Николаевна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Собакарь Надежда Николаевна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Уянаева Марина Халимовна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Шамаева Фатима Хачимовна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№122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Боташев Идрис Ибрагимович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Шаваев Марат Машуевич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Ульбашева Альбина Руслановна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Гузиев Мурат Сафудинович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Мисиров Сагид Жамалович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Мокаева Лариса Азретовна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Паштов Залим Геннадьевич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Тенов Астемир Аликович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Шаваев Расул Машуевич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городского округа Нальчик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№123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Ордокова Лидия Алиевна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Цой Наталия Вениаминовна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Балкизова Элеонора Лионовна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Азнаева Людмила Айсаевна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Гилязова Елена Ивановна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Джаппуев Керим Магомедович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Метревели Елена Васильевна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Науржанова Гидхан Михайловна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Тоноян Ольга Емельяновна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Гимназия № 1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№124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Бозаев Хасанби Муратович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Махова Марина Каральбиевна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Лисичкина Наталья Николаевна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Безверхова Дарья Сергеевна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Езиев Артур Ауесович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Катанчиев Рустам Сафудинович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Кузнецова Светлана Абас-Алиевна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Назранова Кристина Юрьевна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Хамгоков Артур Борисович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МКУ "УГИ" Местной адиминистрации г.о.Нальчик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№125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Хочуев Валериан Аулияевич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Казаков Залим Амирбиевич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Мельникова Лариса Петровна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Бжихатлов Хадис Хабасович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Богайчук Анатолий Дмитриевич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Джанхотов Магомед Ахметович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Лобжанидзе Эмзар Заликоевич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ИФНС России №1 по г. Нальчику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Пшецуков Алик Хаталович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Рашидов Сайдулла Саидович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№126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Дзуганов Алик Владимирович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городского округа 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Аджиев Хазрет Мухамедович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Штанько Светлана Николаевна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Балов Хазрит Баширович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Бербекова Альбина Аслановна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МУП Управляющая компания "ВОДОКАНАЛ"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Бербекова Мадина Темиркановна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Гребенец Елена Александровна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Масаева Зарина Арсеновна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Перегуда Анетта Сергеевна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Сижажева Ольга Анатольевна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</w:tbl>
    <w:p w:rsidR="000027CC" w:rsidRDefault="000027CC">
      <w:pPr>
        <w:ind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№127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Казакова Залина Амербиевна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Ивазова Ирина Руслановна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Коцев Беслан Хажмухамедович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городского округа 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Апшев Ладин Александрович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Гегирова Татьяна Руслановна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Долова Мадина Валерьевна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Шогенова Инна Салямовна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№128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Иванова Вячеславна Васильевна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Хоконова Мадина Малильенва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Коблицкая Татьяна Борисовна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Докшоков Артур Назирович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Емкужева Фуся Михайловна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Тлигуров Мурат Хасанбиевич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Тхамокова Зарема Хасановна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Халакоева Фатима Мухамедовна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№129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Сижажева Елена Михайловна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Громов Юрий Александрович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 9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Ващенко Елена Валентиновна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Бапинаев Алим Сагидович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Вологирова Альбина Руслановна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Карагодина Мария Владимировна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Карпова Наталья Геннадьевна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Шамова Джульета Жирослановна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№130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Машуков Руслан Хажмуратович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"Лицей № 2"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Моторова Людмила Григорьевна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Умарова Залина Мухарбиевна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Акиева Галина Патреевна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Безема Михаил Юрьевич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Залиханова Ирина Хасановна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Лихова Маргарита Зулкарнеевна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Мисхожева Марьяна Владимировна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Пшегусов Залимгери Хаталиевич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Тхамокова Фатима Мухабовна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491E8D" w:rsidRPr="000027CC" w:rsidTr="00491E8D">
        <w:tc>
          <w:tcPr>
            <w:tcW w:w="360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11</w:t>
            </w:r>
          </w:p>
        </w:tc>
        <w:tc>
          <w:tcPr>
            <w:tcW w:w="3434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Шогенов Заурбек Саадулович</w:t>
            </w:r>
          </w:p>
        </w:tc>
        <w:tc>
          <w:tcPr>
            <w:tcW w:w="5386" w:type="dxa"/>
            <w:shd w:val="clear" w:color="auto" w:fill="auto"/>
          </w:tcPr>
          <w:p w:rsidR="00491E8D" w:rsidRPr="000027CC" w:rsidRDefault="00491E8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491E8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№131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Амшоков Артур Заудинович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Григорьева Валентина Алексеевна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Цеова Залина Эльбрусовна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311E34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Гоо</w:t>
            </w:r>
            <w:r w:rsidR="0012395D" w:rsidRPr="000027CC">
              <w:rPr>
                <w:sz w:val="20"/>
              </w:rPr>
              <w:t>ва Фатимат Адиболовна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Гоплачев Тахир Адальбиевич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Ивазов Астемир Муастович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Кишева Милана Юрьевна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Кушхова Лияна Сараждиновна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Мамхегова Лина Хизировна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12395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№132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Кушхов Мурат Казбекович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Маремуков Алим Амирович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Канукова Мариана Арсеновна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Губжоков Рахим Гузерович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Дорогов Альберт Русланович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ФКУ СИЗО-1 УФСИН России по КБР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Кудалиев Астемир Владимирович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Местная администрация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Поркшеян Сергей Ашотович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Сакалов Алим Фузулевич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Хагова Мадина Асланбиевна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12395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№133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Текуев Аслан Лионович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 6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Хуранова Таисия Алексеевна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Кантиева Лариса Ивановна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Байсиев Рамазан Махмутович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Бербеков Беслан Вячеславович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Кравченко Ирина Викторовна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Лихицкая Инна Владимировна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Нырова Жанна Мухамедовна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Парфенова Галина Сергеевна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Серебрянский Николай Борисович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Хетагуровва Ирина Робертовна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12395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№134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Кантемирова Марина Мустафировна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Кертиев Артур Суфадинович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Бозиева Наталья Абузедовна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Барагунова Марита Серановна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Бжинаева Марина Хамидовна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Газаева Фатима Солтановна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Кочегарова Елена Викторовна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Кучуков Аслан Магомедович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Соблирова Зарина Арсеновна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12395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№135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Тлупов Тимур Хадилович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Макоева Фатимат Залимгериевна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Андрющенко Ирина Викторовна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"Прогимназия " 41"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Бусева Ольга Александровна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Занилова Радина Азидовна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Поднебесная Татьяна Викторовна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Тыркало Галина Ивановна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Хашева Светлана Мухамедовна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Шомахова Нина Балаудиновна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12395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№136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Хаджиева Вера Залимхановна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ГУ Республиканский социально-реабилитационный центр "Намыс" для несовершеннолетних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Карданова Диана Адальбиевна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Шомахова Эльмира Асланбиевна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Карданова Розалия Муратовна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Радкова Татьяна Викторовна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Хаупшев Джамалдин Мухамедович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Чернова Алена Александровна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Шикова Арина Азретовна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12395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№137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Шериева Мадина Асланбиевна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Тохаева Маржан Мажитовна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Таова Асият Руслан-Бековна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Атласкирова Маргорита Хажбиевна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Бачканова Залина Хадисовна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Бекишева Амина Залимовна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Бичоева Виктория Магометовна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Бозиева Агнесса Абулесовна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Губжокова Арина Ахъедовна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Казанчева Мадина Беталовна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№27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Карданова Марьяна Леонидовна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12395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№138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Шортанова Маргарита Мухаметхановна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№27 ДС № 3 "Радуга"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Абрегов Руслан Аятович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Хаконова Нина Владимировна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Безрокова Мадина Дзашуевна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Бжедугова Ольга Владимировна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Кандаурова Марина Валентиновна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Катханова Жанна Анатольевна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Поркшеян Марина Викторовна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Тидокова Марина Аскербиевна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12395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№139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Камбиев Руслан Султанович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Бжамбеева Светлана Борисовна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Шогенова Лариса Борисовна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Бербекова Марина Хасанбиевна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Бетрозов Рустам Русланович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Ковалев Игорь Николаевич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Кодзаев Кантемир Альбертович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 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Нечитайлова Надежда Федоровна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Скорникова Виктория Романовна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Унежева Оксана Хусеновна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12395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№140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Куготов Гусман Нурбиевич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Азубеков Булат Абцевич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Кумышева Лариса Туземовна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Азубеков Казбек Джабраилович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Бахдияров Керим Магомед-Оглы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Рыжиков Михаил Павлович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ООО ЖЭУК-2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Тогузаев Владимир Хызырович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Хажбиева Олеся Хачимовна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Якимов Андрей Владимирович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12395D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№141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Шегушев Асланбек Борисович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Хасигова Залина Муратовна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 12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Молова Оксана Хусеновна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Алоева Алина Руслановна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Иванова Светлана Хажумаровна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Кушхова Зита Хамидбиевна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Лакунова Залина Хамидбиевна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Урусова Саимат Мухамедовна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12395D" w:rsidRPr="000027CC" w:rsidTr="0012395D">
        <w:tc>
          <w:tcPr>
            <w:tcW w:w="360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Урусова Светлана Юрьевна</w:t>
            </w:r>
          </w:p>
        </w:tc>
        <w:tc>
          <w:tcPr>
            <w:tcW w:w="5386" w:type="dxa"/>
            <w:shd w:val="clear" w:color="auto" w:fill="auto"/>
          </w:tcPr>
          <w:p w:rsidR="0012395D" w:rsidRPr="000027CC" w:rsidRDefault="0012395D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BC2138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№142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Абазов Барасби Заудинович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Косумова Изабелла Сафарбиевна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Боттаев Эльдар Валерьевич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Борукаев Мурат Русланович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Канамготов Ратмир Темурович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Хорошилова Виктория Александровна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Черкашина Галина Александровна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Яганова Милена Эдуардовна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BC2138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№143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Бароков Эдуард Ахмедович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"Гимназия № 29"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Гуртуева Сайхат Владимировна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№17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Берова Людмила Хабижевна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Елеева Ирина Хамуссовна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Карчаева Салима Мухтаровна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Кулиева Фатима Абдулаевна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Озермегов Тимур Мухарбиевич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Тукова Татьяна Николаевна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Эндреева Халимат Кемаловна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BC2138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№144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Шидугова Залина Мухамедовна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Шидова Марина Хасанбиевна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Тамаева Ирина Владимировна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Бойко Антонина Спиридонова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Кажарова Рита Муржибовна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Лукожева Регина Руслановна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Нагоев Жабраил Муаедович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Хамизова Марина Мухамедовна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Шогенова Залина Хабиевна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BC2138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№145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Азикова Лидия Ибрагимовна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Тамазова Светлана Хажудовна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Дышекова Оксана Хабаловна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Арипшева Амина Мухамедовна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Балкизова Жана Халибовна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Карданова Сусанна Шихарбиевна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Конгапшева Оксана Юрьевна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Кутлова Таисия Николаевна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Маргушева Марита Борисовна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№12 ДСО№5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Таумурзаева Зарема Оразаевна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 12 ДСО №5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11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Шогенова Фатима Мухамедовна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BC2138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№146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Апанасова Римма Рашидовна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BC2138">
            <w:pPr>
              <w:ind w:left="-60" w:right="-113" w:hanging="16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 27, ДОУ №72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Апанасова Марьяна Зуфаровна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Брейкина Ольга Олеговна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Горностаева Людмила Викторовна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Жилетежева Ариана Руслановна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Кабанова Татьяна Федоровна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Кульбаева Марьяна Руслановна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Курашева Залина Хадисовна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 - МКОУ "СОШ №27" г.о. Нальчик ДСП №72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Урусова Мадина Юрьевна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Шериева Ульяна Александровна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BC2138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№147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Кобозев Игорь Львович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Геграев Хаким Камильевич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КБГУ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Шогенова Жанна Хусейновна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Баразбиев Муслим Исмаилович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Догучаева Танзиля Ахматовна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Доткулов Эльдар Асланович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Евгажуков Хасан Алиевич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Мирзоев Залим Таубиевич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Пошолова Сакима Валериевна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10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Созаева Алка Зейтовна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11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Чудопал Сергей Михайлович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000"/>
      </w:tblPr>
      <w:tblGrid>
        <w:gridCol w:w="9219"/>
        <w:gridCol w:w="1429"/>
      </w:tblGrid>
      <w:tr w:rsidR="000027CC" w:rsidTr="00BC2138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№148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Тлостанова Марьяна Хазритовна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Педколледж КБГУ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Хагасова Таисия Хамзетхановна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Созаева Жаннета Зеитовна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Абидова Изабелла Забидовна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Аппаева Фатимат Касымовна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Гедгафова Людмила Казбековна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Дорошенко Владимир Васильевич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Езаова Мадина Юрьевна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BC2138" w:rsidRPr="000027CC" w:rsidTr="00BC2138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9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Халишхова Марина Хажмудиновна</w:t>
            </w:r>
          </w:p>
        </w:tc>
        <w:tc>
          <w:tcPr>
            <w:tcW w:w="5386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000"/>
      </w:tblPr>
      <w:tblGrid>
        <w:gridCol w:w="9219"/>
        <w:gridCol w:w="1429"/>
      </w:tblGrid>
      <w:tr w:rsidR="000027CC" w:rsidTr="00BC2138">
        <w:tc>
          <w:tcPr>
            <w:tcW w:w="9219" w:type="dxa"/>
          </w:tcPr>
          <w:p w:rsidR="000027CC" w:rsidRDefault="000027CC" w:rsidP="006F5D17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№149</w:t>
            </w:r>
          </w:p>
        </w:tc>
        <w:tc>
          <w:tcPr>
            <w:tcW w:w="1429" w:type="dxa"/>
          </w:tcPr>
          <w:p w:rsidR="000027CC" w:rsidRDefault="000027CC" w:rsidP="006F5D17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0027CC" w:rsidRDefault="000027CC" w:rsidP="000027CC">
      <w:pPr>
        <w:jc w:val="right"/>
        <w:rPr>
          <w:sz w:val="10"/>
          <w:szCs w:val="10"/>
          <w:lang w:val="en-US"/>
        </w:rPr>
      </w:pPr>
    </w:p>
    <w:tbl>
      <w:tblPr>
        <w:tblW w:w="90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245"/>
      </w:tblGrid>
      <w:tr w:rsidR="00BC2138" w:rsidRPr="000027CC" w:rsidTr="00E32F42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Блянихов Казбек Владимирович</w:t>
            </w:r>
          </w:p>
        </w:tc>
        <w:tc>
          <w:tcPr>
            <w:tcW w:w="5245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работы - МКОУ СОШ №32</w:t>
            </w:r>
          </w:p>
        </w:tc>
      </w:tr>
      <w:tr w:rsidR="00BC2138" w:rsidRPr="000027CC" w:rsidTr="00E32F42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Хабекова Зульфия Руслановна</w:t>
            </w:r>
          </w:p>
        </w:tc>
        <w:tc>
          <w:tcPr>
            <w:tcW w:w="5245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BC2138" w:rsidRPr="000027CC" w:rsidTr="00E32F42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Туков Вячеслав Шихимгериевич</w:t>
            </w:r>
          </w:p>
        </w:tc>
        <w:tc>
          <w:tcPr>
            <w:tcW w:w="5245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BC2138" w:rsidRPr="000027CC" w:rsidTr="00E32F42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Байсултанова Фатимат Магомедовна</w:t>
            </w:r>
          </w:p>
        </w:tc>
        <w:tc>
          <w:tcPr>
            <w:tcW w:w="5245" w:type="dxa"/>
            <w:shd w:val="clear" w:color="auto" w:fill="auto"/>
          </w:tcPr>
          <w:p w:rsidR="00BC2138" w:rsidRPr="000027CC" w:rsidRDefault="00325E5D" w:rsidP="000027CC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BC2138" w:rsidRPr="000027CC" w:rsidTr="00E32F42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Гуппоева Джульетта Жагафаровна</w:t>
            </w:r>
          </w:p>
        </w:tc>
        <w:tc>
          <w:tcPr>
            <w:tcW w:w="5245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BC2138" w:rsidRPr="000027CC" w:rsidTr="00E32F42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Гучева Марина Латифовна</w:t>
            </w:r>
          </w:p>
        </w:tc>
        <w:tc>
          <w:tcPr>
            <w:tcW w:w="5245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Совет местного самоуправления г.о.Нальчик</w:t>
            </w:r>
          </w:p>
        </w:tc>
      </w:tr>
      <w:tr w:rsidR="00BC2138" w:rsidRPr="000027CC" w:rsidTr="00E32F42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Срукова Ирина Хусеновна</w:t>
            </w:r>
          </w:p>
        </w:tc>
        <w:tc>
          <w:tcPr>
            <w:tcW w:w="5245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собрание избирателей по месту жительства</w:t>
            </w:r>
          </w:p>
        </w:tc>
      </w:tr>
      <w:tr w:rsidR="00BC2138" w:rsidRPr="000027CC" w:rsidTr="00E32F42">
        <w:tc>
          <w:tcPr>
            <w:tcW w:w="360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Цораева Фатима Сапаровна</w:t>
            </w:r>
          </w:p>
        </w:tc>
        <w:tc>
          <w:tcPr>
            <w:tcW w:w="5245" w:type="dxa"/>
            <w:shd w:val="clear" w:color="auto" w:fill="auto"/>
          </w:tcPr>
          <w:p w:rsidR="00BC2138" w:rsidRPr="000027CC" w:rsidRDefault="00BC2138" w:rsidP="000027CC">
            <w:pPr>
              <w:ind w:left="-60" w:right="-113" w:firstLine="0"/>
              <w:jc w:val="left"/>
              <w:rPr>
                <w:sz w:val="20"/>
              </w:rPr>
            </w:pPr>
            <w:r w:rsidRPr="000027CC"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0027CC" w:rsidRDefault="000027CC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0027CC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 w:rsidR="00E32F42">
              <w:rPr>
                <w:sz w:val="22"/>
                <w:szCs w:val="22"/>
                <w:lang w:val="en-US"/>
              </w:rPr>
              <w:t>Участковая избирательная комиссия №150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0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7"/>
        <w:gridCol w:w="5248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Шарданов Зураб Нажмудинович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Бугова Зоя Леусовна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Пшиготыжева Мадина Анатольевна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Махошев Заур Хазраталиевич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Орсаева Ирина Хамишевна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Отаров Алим Рамазанович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Халишхова Ляна Хачимовна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№151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0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1"/>
        <w:gridCol w:w="3436"/>
        <w:gridCol w:w="5248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Арипшева Элла Маратовна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№5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Хацуков Абубачир Александрович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Черкашина Алена Владимировна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Андрхоева Олеся Сулимановна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Гуенко Елена Владимировна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Гутаева Бэлла Муказировна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Дацирхоева Асият Владимировна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Титова Елена Николаевна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Шелковникова Марина Джигитовна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</w:tbl>
    <w:p w:rsidR="00E32F42" w:rsidRDefault="00E32F42" w:rsidP="00E32F42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№152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Емузова Светлана Гузеровна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Арипшев Мурат Хамидбиевич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Макоева Лариса Каральбиевна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Ажигова Саудат Магомедовна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Кагазежева Аксана Жантемировна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Кайгермазова Марина Ахматовна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Каспарова Инна Климентьевна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Региональное отделение политической партии СПРАВЕДЛИВАЯ РОССИЯ в Кабардино-Балкарской </w:t>
            </w:r>
            <w:r>
              <w:rPr>
                <w:sz w:val="20"/>
              </w:rPr>
              <w:lastRenderedPageBreak/>
              <w:t>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Сухомесова Ирина Васильевна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</w:tbl>
    <w:p w:rsidR="00311E34" w:rsidRPr="00311E34" w:rsidRDefault="00311E34" w:rsidP="00E32F42">
      <w:pPr>
        <w:ind w:firstLine="0"/>
        <w:jc w:val="left"/>
        <w:rPr>
          <w:sz w:val="20"/>
          <w:lang w:val="en-US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№153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6"/>
        <w:gridCol w:w="524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Карданова Оксана Анатольевна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Алхасова Оксана Нажмудиновна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Пшиготыжева Жанна Хачимовна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Елеев Геннадий Мусаевич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Калмыкова Оксана Леонидовна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Кочесокова Мадина Хажпаговна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Мизиева Жаннет Исмаиловна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Патов Заур Геннадиевич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Сабеева Алена Фацбаевна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Гимназия № 13 ДСО № 1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№154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6"/>
        <w:gridCol w:w="524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Харзинов Заур Хасанович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Тимкин Юрий Владимирович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№7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Белоусова Елена Николаевна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Беланич Елена Викторовна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 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Ворокова Мадина Хабижевна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Долгорук Светлана Николаевна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Плиева Виктория Вениаминовна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Сасикова Марина Аскарбиевна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Уянаева Фатимат Рамазановна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№155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106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6"/>
        <w:gridCol w:w="5244"/>
        <w:gridCol w:w="39"/>
        <w:gridCol w:w="1429"/>
      </w:tblGrid>
      <w:tr w:rsidR="00E32F42" w:rsidTr="00311E34">
        <w:trPr>
          <w:gridAfter w:val="2"/>
          <w:wAfter w:w="1468" w:type="dxa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Сундиева Ксения Васильевна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311E34">
        <w:trPr>
          <w:gridAfter w:val="2"/>
          <w:wAfter w:w="1468" w:type="dxa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Битохов Анзор Русланович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311E34">
        <w:trPr>
          <w:gridAfter w:val="2"/>
          <w:wAfter w:w="1468" w:type="dxa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Полянская Виктория Владимировна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311E34">
        <w:trPr>
          <w:gridAfter w:val="2"/>
          <w:wAfter w:w="1468" w:type="dxa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Катинов Залим-Джер Лиевич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311E34">
        <w:trPr>
          <w:gridAfter w:val="2"/>
          <w:wAfter w:w="1468" w:type="dxa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Кумыкова Асият Владимировна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311E34">
        <w:trPr>
          <w:gridAfter w:val="2"/>
          <w:wAfter w:w="1468" w:type="dxa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Маиров Арсен Мухамедович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311E34">
        <w:trPr>
          <w:gridAfter w:val="2"/>
          <w:wAfter w:w="1468" w:type="dxa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Мамаев Алим Абуевич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311E34">
        <w:trPr>
          <w:gridAfter w:val="2"/>
          <w:wAfter w:w="1468" w:type="dxa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Попадюк Ольга Александровна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311E34">
        <w:trPr>
          <w:gridAfter w:val="2"/>
          <w:wAfter w:w="1468" w:type="dxa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Хабекиров Зураб Беталович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311E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9219" w:type="dxa"/>
            <w:gridSpan w:val="4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№156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Ильющенко Герман Федорович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Карданов Алик Алисагович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ООО ЖЭУК "Стрелка"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Деунежев Заурбек Уматиевич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Абазов Ильяс Сафарбиевич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Арчегова Наталья Муратбековна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Ахмедова Анжела Султановна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Борисенко Татьяна Александровна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Долгов Владимир Дмитриевич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Жирикова Мадина Борисовна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№157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Бацев Нарзан Мухамедович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Медицинский колледж КБГУ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Алагирова Жанна Туземовна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Мокаев Ачемез Магометович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Баллиева Мадина Сафаровна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Макоева Аида Юрьевна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Нашапигова Зарема Борисовна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Шаваева Мадина Якубовна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Шуев Мухамед Арсенович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Эржибова Лиана Аслановна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10648" w:type="dxa"/>
        <w:tblLook w:val="04A0"/>
      </w:tblPr>
      <w:tblGrid>
        <w:gridCol w:w="9455"/>
        <w:gridCol w:w="1193"/>
      </w:tblGrid>
      <w:tr w:rsidR="00E32F42" w:rsidTr="00E32F42">
        <w:tc>
          <w:tcPr>
            <w:tcW w:w="9455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№158</w:t>
            </w:r>
          </w:p>
        </w:tc>
        <w:tc>
          <w:tcPr>
            <w:tcW w:w="1193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6"/>
        <w:gridCol w:w="524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Боготов Хамидби Лябидович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Гятов Анзор Вячеславович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КБГАУ им. В.М. Кокова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Шантукова Дианна Анатольевна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Абазова Марьяна Вячеславовна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Вологирова Фатимат Алихановна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Жемухова Асият Арсеновна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Мендохова Инна Мухамедовна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</w:tbl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311E34" w:rsidRDefault="00311E34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311E34" w:rsidRPr="00E32F42" w:rsidRDefault="00311E34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№159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Нагоева Римма Артаговна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Гимназия № 4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Карданова Марина Зауровна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Темботова Эмма Мухамедовна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Золоев Олег Борисович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Курманова Хаишат Хасанбиевна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Молова Марина Хасановна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Панова Наталья Александровна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Порошин Андрей Валентинович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Шидаков Аслан Августинович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№160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3"/>
        <w:gridCol w:w="5382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Коготыжев Аслан Таймуразович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Бербекова Лариса Биуановна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Каширокова Римма Владимировна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Баккуева Анжела Мухарбековна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Кочесоков Залим Владиславович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Лобжанидзе Мзия Борисовна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Темирканова Мадина Анатольевна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Трамов Хамзат Мухамадияевич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Урусбиев Гид Эдигович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№161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Бачиев Расул Асхатович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Гаджиева Динара Рустанзаловна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№3 ДОУ №30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Алабова Саимат Муаедовна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Бекулов Аскерхан Юрьевич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Дзуганова Женя Бабусовна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Кодзокова Марят Аубекировна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Ляшова Анастасия Александровна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Нартокова Фатимат Мухамедовна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Чабдарова Зульфия Альбертовна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311E34" w:rsidRDefault="00311E34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311E34" w:rsidRDefault="00311E34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311E34" w:rsidRDefault="00311E34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№162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3"/>
        <w:gridCol w:w="5382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Дохова Марианна Жамболатовна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КБФ ПАО "Ростелеком"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Кульгав Владимир Алексеевич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Жилова Илианна Жамбулатовна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Байдаев Рашид Магаметович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Бегидова Милана Эдуардовна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Казиев Валерий Измаилович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Мансуров Альберт Назирович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Махов Казбек Анатольевич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Небежев Алим Султанович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№163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p w:rsidR="00E32F42" w:rsidRDefault="00E32F42" w:rsidP="00E32F42">
      <w:pPr>
        <w:jc w:val="right"/>
        <w:rPr>
          <w:sz w:val="2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Кагермазов Валерий Зуберович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Вологиров Тимур Олегович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Макоев Алим Аниуарович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ГУ - ОПФР по КБР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Болова Светлана Мухтаровна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Местная администрация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Дзамихов Сосруко Борисович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Кашироков Рустам Русланович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Кулова Фатима Хачимовна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Кушхова Мадина Борисовна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Тимижева Фатима Туземовна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№164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6"/>
        <w:gridCol w:w="524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Богатырев Батырбек Николаевич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Тхамоков Артур Сафарбиевич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Озова Фатима Ахмедовна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Думанов Мухарби Карнеевич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Кармова Регина Альборовна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Местная администрация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Махиева Фаризат Хамзатовна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Рамазанова Амина Артуровна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Танашева Мадина Замировна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Ямгахова Ирина Валерьевна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№165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Текуева Нина Идрисовна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ГОУ СПО "Нальчикский колледж легкой промышленности"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Сокурова Ирина Мусалимовна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Аисов Хасан Леонидович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Бесланеева Елена Мухамедовна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Львов Владимир Дмитриевич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Савкуева Лида Мухамедовна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Тихонов Александр Михайлович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Хужокова Жанна Мухамедовна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Шоранова Фатима Азреталиевна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№166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p w:rsidR="00E32F42" w:rsidRDefault="00E32F42" w:rsidP="00E32F42">
      <w:pPr>
        <w:jc w:val="right"/>
        <w:rPr>
          <w:sz w:val="2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1"/>
        <w:gridCol w:w="552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Свириденко Елена Павловна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Удовиченко Галина Вильевна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Черкесова Ирина Хабидовна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Алексеева Ольга Владимировна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Ефименко Галина Ивановна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Кульчиев Таймураз Саидович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Стрига Лилия Николаевна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Хатшукова Венера Рамазановна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№31  ДС №38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Хачетлова Анжелика Мадиновна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№167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Варквасов Мурат Хабасович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Переверзева Людмила Викторовна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Макоева Асият Гисовна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 - 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Алагиров Мурат Заурбекович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Бирюкова Юлия Владиславовна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Геграева Диана Бияслановна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Кагермазов Мухамед Сосланбекович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Маремукова Замира Шамауловна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Машукова Марина Юрьевна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Шибзухова Ксеня Ахиедовна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Шогенова Лияна Беталовна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АО "Газпром газораспределение Нальчик"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311E34" w:rsidRDefault="00311E34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№168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3"/>
        <w:gridCol w:w="5382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Рахаева Лейла Магомедовна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Ошроева Инна Анатольевна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Кушхаунова Атмеса Рамазановна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Девятилова Людмила Александровна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Настуева Айшат Хамангериевна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 24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Оршекдугова Фатимат Хасановна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Хочуева Нажават Кумуковна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Шоров Ибрагим Владимирович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Эздекова Фатимат Хасанбиевна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№169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3"/>
        <w:gridCol w:w="5382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Егожев Анзор Миронович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 31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Шидова Рита Хабасовна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Камбачекова Светлана Астемировна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Ахметов Мурат Заурбекович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Бекалдиев Заурбек Анатольевич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Казиева Зарета Зульчифовна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Кудаева Оксана Анатольевна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Тхалиджокова Тамара Асланбиевна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Уначева Ксения Мухамедовна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Шигалугова Марина Замудиновна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Шханукова Оксана Геннадьевна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№170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3"/>
        <w:gridCol w:w="5382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Бербеков Алим Хазешевич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городского округа 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Афашагов Руслан Владимирович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Безрокова Марита Хажбаровна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Батова Регина Борисовна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Болатов Арсен Азретович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Карданова Любовь Хажбиевна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Негрей Антонина Петровна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Сосмаков Астемир Владимирович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Хажметов Анатолий Нахупшевич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№171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6"/>
        <w:gridCol w:w="524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Балкарова Лариса Султановна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Коваленко Татьяна Алексеевна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Дышекова Зита Мухамедовна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Ахаева Людмила Александровна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Михайлова Елена Сергеевна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Мухадиева Мадина Алимовна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Сосмакова Алина Владимировна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№172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3"/>
        <w:gridCol w:w="5382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Сабанов Асланби Аскерович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Афашагова Асият Салиховна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Штымова Алла Анатольевна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Бесланеева Жанета Хамишевна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Дышекова Олеся Хамидбиевна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Зенкова Елена Яковлевна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Кабалоева Стелла Георгиевна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Калмыков Хусен Беталович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Мендохова Элла Владимировна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№173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p w:rsidR="00E32F42" w:rsidRDefault="00E32F42" w:rsidP="00E32F42">
      <w:pPr>
        <w:jc w:val="right"/>
        <w:rPr>
          <w:sz w:val="2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Писарева Лариса Ивановна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Гаужаева Эльмира Зарамуковна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Гузиева Фатимат Алихаджиевна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Асланова Любовь Эдуардовна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Губарев Евгений Евгеньевич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Катинова Лариса Анатольевна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Кокоев Альберт Бисолтанович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Кузина Марина Владимировна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Гимназия №13 ДСО № 2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Ташилова Светлана Хасеновна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№174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Георгиев Анзор Владимирович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Загалова Инна Ивановна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Срукова Анета Муаедовна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Басова Ольга Викторовна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Летучая Татьяна Таймуразовна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Пономарева Ирина Викторовна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Сосмакова Наталья Сергеевна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Унагасов Астемир Ахмедханович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Хагурова Аксана Руслановна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№175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Малухов Хамид Владимирович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Василенко Марина Анатольевна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Целуйко Надежда Геннадьевна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Камбачоков Тамерлан Мухарбиевич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Кудаев Идар Асланович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Тхазеплов Артур Анатольевич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Шогенов Ахмед Асланович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Шомахов Владимир Каральбиевич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Шуев Азамат Арсенович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№176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Батырова Мадина Мухарбиевна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Отаров Замир Хакимович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Жилова Марьяна Руслановна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 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Бегидова Алина Мухамедовна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Дебаева Зайнаф Ануаровна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Коготыжева Луиза Заурбековна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Крымуков Рустам Заурович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 - 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Таов Залимгери Заурович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Черкесов Аслан Викторович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Управление АТК Местная администрация г.о.Нальчик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№177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Хашукоева Анжелика Юрьевна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Макоева Ася Хабраковна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Дадышева Алие Рефатовна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Герандокова Ляна Магаметовна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Дышекова Марина Рокаевна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Караева Изабелла Борисовна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Мальбахова Бэлла Каральбиевна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Местная администрация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Масаева Мадина Хазраиловна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Мешева Майя Мухамедовна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"СОШ №31" ДСО №29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Скачкова Елена Викторовна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Шебзухова Марина Хангериевна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E32F42" w:rsidRDefault="00E32F42" w:rsidP="00E32F42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№178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Блиева Марита Борисовна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МКДОУ ДС №77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Нечаева Жанна Владимировна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Гукежева Нина Владимировна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Бурцева Наталья Владимировна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Губарева Алана Евгеньевна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Дзугурова Марина Озарбиевна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Жакова Ромета Петровна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Паштова Ариубат Хамитовна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Хараева Иолла Анатольевна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№179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573"/>
        <w:gridCol w:w="5382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Уянаев Зураб Канаматович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Тахушев Мухамед Хадисович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Диданова Марина Муаедовна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Местная администрация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Бавоков Валерий Борисович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Бекова Заира Леонидовна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Бетуганов Мухамед Владимирович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Кагермазов Юрий Сосланбекович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Кумыкова Алина Хасановна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№180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Ашинова Светлана Адамовна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Кишев Аслан Зулканинович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Маремкулова Люсьена Ибрагимовна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Догова Зухра Токаевна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Калашникова Анита Алиевна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службы - Воинская часть 2013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Куашева Залина Аслановна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Моломатова Марина Токановна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Тонкова Ольга Евгеньевна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№28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Шадыжева Любовь Батыровна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Шуева Зарема Аслановна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№181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Акежева Оксана Батырбековна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Ворокова Елена Борисовна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Шуева Людмила Нурадамовна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"Прогимназия №66/1"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Азикова Асият Султановна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Альбердиева Радима Юрьевна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Альборова Лариса Борисовна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Афаунова Диана Замировна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Афаунова Марина Руслановна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Казиева Лейла Магомедовна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№182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Жеруков Аслан Хажмуратович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Пиакартов Анатолий Андреевич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Голобурдина Татьяна Эдуардовна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Бутусова Наталия Николаевна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Дроздова Галина Алексеевна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Ивазова Залина Мухадиновна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Кандакова Наталья Гарриевна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Сокуров Замир Хаширович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</w:tbl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№183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Маремшаов Керим Харабиевич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Гукепшев Мухамед Сергеевич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Контрольно-счетная палата г.о. 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Хачемизова Тамара Мухабовна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Балова Мадина Алиевна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Коков Ислам Заурович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Кокоева Ира Такировна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МУП "Муниципальная управляющая компания"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Маргушев Ахмед Хасенович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Ходжаева Любовь Федоровна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Эльчепарова Зарета Хусеновна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№184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Гулуева Лариса Магометовна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 18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Нижник Лилия Викторовна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Лысак Наталья Юрьевна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Жолаев Асланбек Сафарович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Захарьянц Анатолий Юрьевич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Кокоева Ирина Михайловна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Кучмезова Людмила Олеговна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Насыплиева Марина Хасановна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Редчиц Тамара Владимировна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455"/>
        <w:gridCol w:w="1193"/>
      </w:tblGrid>
      <w:tr w:rsidR="00E32F42" w:rsidTr="00E32F42">
        <w:tc>
          <w:tcPr>
            <w:tcW w:w="9455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№185</w:t>
            </w:r>
          </w:p>
        </w:tc>
        <w:tc>
          <w:tcPr>
            <w:tcW w:w="1193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1"/>
        <w:gridCol w:w="552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Сокурова Лариса Гетагажевна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Поделякина Наталья Евгеньевна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rPr>
          <w:trHeight w:val="542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Догова Мадинат Мухабовна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Кишев Рустам Нахупшевич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Клименко Марина Александровна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Лобанова Лариса Викторовна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Муллаев Далхат Шарафудинович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Тукова Озэма Олеговна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Хагажеева Лидия Валерьевна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Pr="00E32F42" w:rsidRDefault="00E32F42" w:rsidP="00E32F42">
      <w:pPr>
        <w:ind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</w:p>
    <w:p w:rsidR="00311E34" w:rsidRDefault="00311E34" w:rsidP="00E32F42">
      <w:pPr>
        <w:ind w:firstLine="0"/>
        <w:jc w:val="left"/>
        <w:rPr>
          <w:sz w:val="20"/>
        </w:rPr>
      </w:pPr>
    </w:p>
    <w:p w:rsidR="00311E34" w:rsidRDefault="00311E34" w:rsidP="00E32F42">
      <w:pPr>
        <w:ind w:firstLine="0"/>
        <w:jc w:val="left"/>
        <w:rPr>
          <w:sz w:val="20"/>
        </w:rPr>
      </w:pPr>
    </w:p>
    <w:p w:rsidR="00311E34" w:rsidRDefault="00311E34" w:rsidP="00E32F42">
      <w:pPr>
        <w:ind w:firstLine="0"/>
        <w:jc w:val="left"/>
        <w:rPr>
          <w:sz w:val="20"/>
        </w:rPr>
      </w:pPr>
    </w:p>
    <w:p w:rsidR="00311E34" w:rsidRPr="00E32F42" w:rsidRDefault="00311E34" w:rsidP="00E32F42">
      <w:pPr>
        <w:ind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</w:p>
    <w:p w:rsidR="00311E34" w:rsidRDefault="00311E34" w:rsidP="00E32F42">
      <w:pPr>
        <w:ind w:firstLine="0"/>
        <w:jc w:val="left"/>
        <w:rPr>
          <w:sz w:val="20"/>
        </w:rPr>
      </w:pPr>
    </w:p>
    <w:p w:rsidR="00311E34" w:rsidRPr="00E32F42" w:rsidRDefault="00311E34" w:rsidP="00E32F42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№186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Замаева Рита Султановна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№18 (Д/С № 4)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Кабардова Ксения Хаутиевна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Хутежева Лариса Бубовна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Аталикова Марина Зулкарнеевна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Афашагова Зарета Заудиновна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Балкизов Хазраил Мурзабекович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Иваниенко Светлана Вячеславовна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Климанова Наталья Николаевна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Неволина Ирина Анатольевна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№187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Кашежева Ольга Аркадьевна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НШДС №60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Науржанова Мида Хатаовна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Митькина Нина Хажмусовна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Дерновская Наталья Владиславовна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Макоева Маргарита Алексеевна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Маршенкулов Мухамед Асланович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Табухова Анджелла Хасанбиевна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Халеева Галина Валентиновна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Хуратижева Людмила Халимовна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№188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0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1"/>
        <w:gridCol w:w="3436"/>
        <w:gridCol w:w="5248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Мусукова Зульфия Тахировна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городского округа 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Кучеренко Лариса Викторовна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Налоева Зарема Султановна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Афаунова Марьяна Хасановна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Багова Аминат Ауесовна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Гучева Хайшат Мухамедовна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Лажараева Энесса Биловна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Тхакахова Анжела Хашауавна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№25 ДОУ №64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Хапцева Анжела Руслановна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№189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1"/>
        <w:gridCol w:w="552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Созаева Мариям Мустафаевна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Ефименко Светлана Александровна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Шогенова Залина Асланбиевна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Варитлова Ольга Николаевна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Политической партии ЛДПР-Либерально-демократическая партия России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Калажокова Регина Зауровна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Калякова Екатерина Борисовна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Кунашева Ирина Мажидовна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службы - МКОУ "СОШ №25" г.о. 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Молова Елена Николаевна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Пшиготижева Лена Чамаловна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Тарасова Ольга Васильевна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Фоменко Галина Ивановна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№190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1"/>
        <w:gridCol w:w="552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Понежева Майя Жауадовна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Давыдова Любовь Аркадьевна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Каунова Татьяна Александровна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ГКОУ "Школа-интернат № 3"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Бекова Мая Борисовна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Мечукаев Алидар Ахматович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Митько Юлия Николаевна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Моргоева Фатима Асланбековна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Урусбиева Мадина Хасеновна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Шишкина Оксана Борисовна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№191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1"/>
        <w:gridCol w:w="552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Кушхова Джульетта Сафарбиевна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Жабоева Асият Музафаровна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Залова Татьяна Вячеславовна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Вакалова Любовь Тимофеевна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Валевач Галина Васильевна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Казакова Марина Биляловна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Мудранова Масират Мухамедовна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Слесаренко Александра Сергеевна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№21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Цалоева Елена Викторовна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Ширинова Лейла Имамовна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№192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Матуев Тимур Викторович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Суворова Елена Ивановна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Резуненко Вера Александровна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 11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Дугужев Эльдар Мухамедович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Управление по муниципальным заказам Местной администрации г.о. 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Ештокина Ирина Ивановна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Куашева Эмма Хажисмеловна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Хараев Мурат Казьекович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Шурдумов Азамат Барасбиевич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Шурдумова Зарина Юрьевна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№193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4"/>
        <w:gridCol w:w="5386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Орликова Марина Замаховна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Коломийцева Татьяна Николаевна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Вольвач Людмила Ивановна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Аутлова Галимат Анатольевна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Балаклицкая Ирина Павловна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Газова Марьяна Хатабиевна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Гаунова Фатима Мухамедовна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Губжокова Элла Леонидовна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Крымова Раиса Суюновна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№194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1"/>
        <w:gridCol w:w="552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Апажев Тахир Хусейнович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Отаров Алим Хакимович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Шериева Аксана Хазреталиевна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Афаунова Каринэ Рафаэльевна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 СОШ №30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Балаклицкий Юрий Игоревич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Булатова Диана Фуадовна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Кагазежев Муаед Артурович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Машуков Альберт Хасанбиевич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Хашукаева Оксана Олеговна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городского округа Нальчик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№195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1"/>
        <w:gridCol w:w="552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Темирова Лариса Исмаиловна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№30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Гедгафова Захура Хасановна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250" w:right="-113" w:firstLine="19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Насипова Лариса Тажудиновна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Балаклицкая Екатерина Юрьевна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Дохов Астемир Замирович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Кабардино-Балкарское региональное отделение Всероссийской политической партии "ПАРТИЯ РОСТА"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Кизова Елена Абдуловна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Куликова Светлана Анатольевна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Хацаева Светлана Казбековна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Шарапов Николай Николаевич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№196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1"/>
        <w:gridCol w:w="552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Шомахова Маина Мухадовна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Карова Анжелика Аниуаровна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Губжокова Ольга Евгеньевна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Абдурахманова Саимат Мухажидовна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Алкашева Асият Вячеславовна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Дударова Фатима Хасановна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№30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Жуковский Роман Евгеньевич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Кумалова Марьяна Султановна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Хамукова Елена Валерьевна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Участковая избирательная комиссия №197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1"/>
        <w:gridCol w:w="552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Нагоев Арсен Асланбиевич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Геграев Марат Борисович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ООО УК "Комфорт-Сервис"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Тауканец Ольга Ивановна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Бесланеева Мария Музачировна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Местная администрация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Захарьянц Мария Николаевна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Конова Анита Валериевна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Кулова Фатима Лостанбиевна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 30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Мамаева Лейля Абдуллаевна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Смолякова Юлианна Анатольевна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№11 ДС №59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Хаупшева Зарина Тимуровна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E32F42" w:rsidRDefault="00E32F42" w:rsidP="00E32F42">
      <w:pPr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Участковая избирательная комиссия №198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1"/>
        <w:gridCol w:w="552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Хамуков Мухамедин Михаилович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Шаваева Ольга Александровна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отдел по предоставлению муниципальных услуг Местной администрации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Тертышная Наталья Ромиловна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Безиров Хасан Феликсович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Гонибова Альбина Хамишевна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МУП "МУК"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Дышеков Рамазан Асланович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Кушхов Роман Лелевич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Отаров Залим Хакимович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Табухова Диана Муратовна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9219"/>
        <w:gridCol w:w="1429"/>
      </w:tblGrid>
      <w:tr w:rsidR="00E32F42" w:rsidTr="00E32F42">
        <w:tc>
          <w:tcPr>
            <w:tcW w:w="9219" w:type="dxa"/>
            <w:hideMark/>
          </w:tcPr>
          <w:p w:rsidR="00E32F42" w:rsidRDefault="00E32F42">
            <w:pPr>
              <w:pStyle w:val="a8"/>
              <w:ind w:firstLine="0"/>
              <w:jc w:val="left"/>
              <w:rPr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sz w:val="20"/>
              </w:rPr>
              <w:br w:type="page"/>
            </w:r>
            <w:r>
              <w:rPr>
                <w:sz w:val="22"/>
                <w:szCs w:val="22"/>
                <w:lang w:val="en-US"/>
              </w:rPr>
              <w:t>Участковая избирательная комиссия №199</w:t>
            </w:r>
          </w:p>
        </w:tc>
        <w:tc>
          <w:tcPr>
            <w:tcW w:w="1429" w:type="dxa"/>
          </w:tcPr>
          <w:p w:rsidR="00E32F42" w:rsidRDefault="00E32F42">
            <w:pPr>
              <w:pStyle w:val="a8"/>
              <w:ind w:firstLine="0"/>
              <w:jc w:val="right"/>
              <w:rPr>
                <w:sz w:val="22"/>
                <w:szCs w:val="22"/>
              </w:rPr>
            </w:pPr>
          </w:p>
        </w:tc>
      </w:tr>
    </w:tbl>
    <w:p w:rsidR="00E32F42" w:rsidRDefault="00E32F42" w:rsidP="00E32F42">
      <w:pPr>
        <w:jc w:val="right"/>
        <w:rPr>
          <w:sz w:val="10"/>
          <w:szCs w:val="10"/>
          <w:lang w:val="en-US"/>
        </w:rPr>
      </w:pPr>
    </w:p>
    <w:tbl>
      <w:tblPr>
        <w:tblW w:w="9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360"/>
        <w:gridCol w:w="3431"/>
        <w:gridCol w:w="5524"/>
      </w:tblGrid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Бегиев Замир Ауладинович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Местное отделение Партии "ЕДИНАЯ РОССИЯ"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Шибзухов Рустам Исмаилович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Совет местного самоуправления г.о.Нальчик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Хафизова Ирина Руслановна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325E5D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Абидова Рая Ахиедовна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Бора Аскер Хамзетович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Гонов Юрий Аслангериевич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Нальчикское городское отделение политической партии КПРФ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Таов Казбек Суфьянович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Урусова Лиана Арсеновна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Общероссийская общественная организация "Союз женщин России"</w:t>
            </w:r>
          </w:p>
        </w:tc>
      </w:tr>
      <w:tr w:rsidR="00E32F42" w:rsidTr="00E32F42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Хавпачев Эдуард Мухарбиевич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F42" w:rsidRDefault="00E32F42">
            <w:pPr>
              <w:ind w:left="-60" w:right="-113" w:firstLine="0"/>
              <w:jc w:val="left"/>
              <w:rPr>
                <w:sz w:val="20"/>
              </w:rPr>
            </w:pPr>
            <w:r>
              <w:rPr>
                <w:sz w:val="20"/>
              </w:rPr>
              <w:t>собрание избирателей по месту работы - МКОУ СОШ №26</w:t>
            </w:r>
          </w:p>
        </w:tc>
      </w:tr>
    </w:tbl>
    <w:p w:rsidR="00E32F42" w:rsidRDefault="00E32F42" w:rsidP="00E32F42">
      <w:pPr>
        <w:tabs>
          <w:tab w:val="left" w:pos="5025"/>
        </w:tabs>
        <w:ind w:right="-113" w:firstLine="0"/>
        <w:jc w:val="left"/>
        <w:rPr>
          <w:sz w:val="20"/>
        </w:rPr>
      </w:pPr>
    </w:p>
    <w:p w:rsidR="000027CC" w:rsidRDefault="000027CC">
      <w:pPr>
        <w:ind w:firstLine="0"/>
        <w:jc w:val="left"/>
        <w:rPr>
          <w:sz w:val="20"/>
        </w:rPr>
      </w:pPr>
    </w:p>
    <w:p w:rsidR="009D76D6" w:rsidRDefault="009D76D6" w:rsidP="000027CC">
      <w:pPr>
        <w:tabs>
          <w:tab w:val="left" w:pos="5025"/>
        </w:tabs>
        <w:ind w:right="-113" w:firstLine="0"/>
        <w:jc w:val="left"/>
        <w:rPr>
          <w:sz w:val="20"/>
        </w:rPr>
      </w:pPr>
    </w:p>
    <w:sectPr w:rsidR="009D76D6" w:rsidSect="00311E34">
      <w:footerReference w:type="first" r:id="rId7"/>
      <w:type w:val="continuous"/>
      <w:pgSz w:w="11907" w:h="16840" w:code="9"/>
      <w:pgMar w:top="426" w:right="624" w:bottom="426" w:left="85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C16" w:rsidRDefault="00293C16">
      <w:r>
        <w:separator/>
      </w:r>
    </w:p>
  </w:endnote>
  <w:endnote w:type="continuationSeparator" w:id="1">
    <w:p w:rsidR="00293C16" w:rsidRDefault="00293C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17" w:rsidRDefault="006F5D17" w:rsidP="004B1FC4">
    <w:pPr>
      <w:pStyle w:val="a6"/>
      <w:rPr>
        <w:sz w:val="20"/>
        <w:lang w:val="en-US"/>
      </w:rPr>
    </w:pPr>
    <w:r>
      <w:rPr>
        <w:sz w:val="20"/>
      </w:rPr>
      <w:t xml:space="preserve">Форма </w:t>
    </w:r>
    <w:r>
      <w:rPr>
        <w:sz w:val="20"/>
        <w:lang w:val="en-US"/>
      </w:rPr>
      <w:t xml:space="preserve">22-52, </w:t>
    </w:r>
    <w:r>
      <w:rPr>
        <w:sz w:val="20"/>
      </w:rPr>
      <w:t xml:space="preserve"> версия </w:t>
    </w:r>
    <w:r>
      <w:rPr>
        <w:sz w:val="20"/>
        <w:lang w:val="en-US"/>
      </w:rPr>
      <w:t>3</w:t>
    </w:r>
    <w:r>
      <w:rPr>
        <w:sz w:val="20"/>
      </w:rPr>
      <w:t xml:space="preserve">   Страница </w:t>
    </w:r>
    <w:r w:rsidR="006E7B00">
      <w:rPr>
        <w:sz w:val="20"/>
      </w:rPr>
      <w:fldChar w:fldCharType="begin"/>
    </w:r>
    <w:r>
      <w:rPr>
        <w:sz w:val="20"/>
      </w:rPr>
      <w:instrText>PAGE</w:instrText>
    </w:r>
    <w:r w:rsidR="006E7B00">
      <w:rPr>
        <w:sz w:val="20"/>
      </w:rPr>
      <w:fldChar w:fldCharType="separate"/>
    </w:r>
    <w:r>
      <w:rPr>
        <w:noProof/>
        <w:sz w:val="20"/>
      </w:rPr>
      <w:t>1</w:t>
    </w:r>
    <w:r w:rsidR="006E7B00">
      <w:rPr>
        <w:sz w:val="20"/>
      </w:rPr>
      <w:fldChar w:fldCharType="end"/>
    </w:r>
    <w:r>
      <w:rPr>
        <w:sz w:val="20"/>
      </w:rPr>
      <w:t xml:space="preserve"> из </w:t>
    </w:r>
    <w:r w:rsidR="006E7B00">
      <w:rPr>
        <w:sz w:val="20"/>
      </w:rPr>
      <w:fldChar w:fldCharType="begin"/>
    </w:r>
    <w:r>
      <w:rPr>
        <w:sz w:val="20"/>
      </w:rPr>
      <w:instrText>NUMPAGES</w:instrText>
    </w:r>
    <w:r w:rsidR="006E7B00">
      <w:rPr>
        <w:sz w:val="20"/>
      </w:rPr>
      <w:fldChar w:fldCharType="separate"/>
    </w:r>
    <w:r w:rsidR="003D182F">
      <w:rPr>
        <w:noProof/>
        <w:sz w:val="20"/>
      </w:rPr>
      <w:t>37</w:t>
    </w:r>
    <w:r w:rsidR="006E7B00">
      <w:rPr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C16" w:rsidRDefault="00293C16">
      <w:r>
        <w:separator/>
      </w:r>
    </w:p>
  </w:footnote>
  <w:footnote w:type="continuationSeparator" w:id="1">
    <w:p w:rsidR="00293C16" w:rsidRDefault="00293C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attachedTemplate r:id="rId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5270"/>
    <w:rsid w:val="000027CC"/>
    <w:rsid w:val="00007B3E"/>
    <w:rsid w:val="000A3492"/>
    <w:rsid w:val="000C02CF"/>
    <w:rsid w:val="000C1CCD"/>
    <w:rsid w:val="000C37A7"/>
    <w:rsid w:val="0012395D"/>
    <w:rsid w:val="00142ED3"/>
    <w:rsid w:val="001B5088"/>
    <w:rsid w:val="001E09DA"/>
    <w:rsid w:val="00240117"/>
    <w:rsid w:val="00274D3F"/>
    <w:rsid w:val="00293C16"/>
    <w:rsid w:val="002A1EF8"/>
    <w:rsid w:val="00311E34"/>
    <w:rsid w:val="00322FEA"/>
    <w:rsid w:val="00325E5D"/>
    <w:rsid w:val="003D08BE"/>
    <w:rsid w:val="003D182F"/>
    <w:rsid w:val="003E19C1"/>
    <w:rsid w:val="003E7824"/>
    <w:rsid w:val="0046392F"/>
    <w:rsid w:val="00491E8D"/>
    <w:rsid w:val="004B1FC4"/>
    <w:rsid w:val="00544E81"/>
    <w:rsid w:val="005E1E1F"/>
    <w:rsid w:val="006112CB"/>
    <w:rsid w:val="00612EE4"/>
    <w:rsid w:val="006A56A8"/>
    <w:rsid w:val="006B4B9E"/>
    <w:rsid w:val="006E2EDC"/>
    <w:rsid w:val="006E7B00"/>
    <w:rsid w:val="006F5D17"/>
    <w:rsid w:val="007138C4"/>
    <w:rsid w:val="00772B61"/>
    <w:rsid w:val="007C36CC"/>
    <w:rsid w:val="007E6A2A"/>
    <w:rsid w:val="007E7127"/>
    <w:rsid w:val="008505B0"/>
    <w:rsid w:val="00882E9D"/>
    <w:rsid w:val="008A29A9"/>
    <w:rsid w:val="00942C00"/>
    <w:rsid w:val="009A16A5"/>
    <w:rsid w:val="009A5FE8"/>
    <w:rsid w:val="009D092B"/>
    <w:rsid w:val="009D64C7"/>
    <w:rsid w:val="009D76D6"/>
    <w:rsid w:val="009E3409"/>
    <w:rsid w:val="009E5270"/>
    <w:rsid w:val="00A306CE"/>
    <w:rsid w:val="00A710A9"/>
    <w:rsid w:val="00A83513"/>
    <w:rsid w:val="00A94715"/>
    <w:rsid w:val="00AA5CD1"/>
    <w:rsid w:val="00AB4CEC"/>
    <w:rsid w:val="00B166A1"/>
    <w:rsid w:val="00B7390A"/>
    <w:rsid w:val="00B82302"/>
    <w:rsid w:val="00B85975"/>
    <w:rsid w:val="00BC2138"/>
    <w:rsid w:val="00BC56E3"/>
    <w:rsid w:val="00BD7A43"/>
    <w:rsid w:val="00C355AB"/>
    <w:rsid w:val="00C47556"/>
    <w:rsid w:val="00C61CFB"/>
    <w:rsid w:val="00C6602F"/>
    <w:rsid w:val="00C754E9"/>
    <w:rsid w:val="00C84026"/>
    <w:rsid w:val="00CE7CA8"/>
    <w:rsid w:val="00D100A9"/>
    <w:rsid w:val="00D17E3D"/>
    <w:rsid w:val="00D20E49"/>
    <w:rsid w:val="00D54EA7"/>
    <w:rsid w:val="00D6306A"/>
    <w:rsid w:val="00D73F3C"/>
    <w:rsid w:val="00DA40F2"/>
    <w:rsid w:val="00DE2C99"/>
    <w:rsid w:val="00DE3B03"/>
    <w:rsid w:val="00DF243F"/>
    <w:rsid w:val="00E32F42"/>
    <w:rsid w:val="00E40C44"/>
    <w:rsid w:val="00E420C7"/>
    <w:rsid w:val="00E4677C"/>
    <w:rsid w:val="00E7607B"/>
    <w:rsid w:val="00EC18AB"/>
    <w:rsid w:val="00ED3137"/>
    <w:rsid w:val="00F26EE4"/>
    <w:rsid w:val="00F30D3D"/>
    <w:rsid w:val="00F57B1B"/>
    <w:rsid w:val="00F97C4D"/>
    <w:rsid w:val="00FC628F"/>
    <w:rsid w:val="00FE5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127"/>
    <w:pPr>
      <w:ind w:firstLine="567"/>
      <w:jc w:val="both"/>
    </w:pPr>
    <w:rPr>
      <w:sz w:val="24"/>
    </w:rPr>
  </w:style>
  <w:style w:type="paragraph" w:styleId="1">
    <w:name w:val="heading 1"/>
    <w:basedOn w:val="a"/>
    <w:next w:val="a"/>
    <w:link w:val="10"/>
    <w:qFormat/>
    <w:rsid w:val="007E7127"/>
    <w:pPr>
      <w:keepNext/>
      <w:tabs>
        <w:tab w:val="left" w:pos="9900"/>
        <w:tab w:val="left" w:pos="9990"/>
      </w:tabs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7E7127"/>
    <w:pPr>
      <w:keepNext/>
      <w:ind w:firstLine="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7E7127"/>
    <w:pPr>
      <w:keepNext/>
      <w:ind w:left="-113" w:right="-113" w:firstLine="0"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qFormat/>
    <w:rsid w:val="007E7127"/>
    <w:pPr>
      <w:keepNext/>
      <w:ind w:left="-113" w:right="-113" w:firstLine="0"/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7E7127"/>
    <w:pPr>
      <w:keepNext/>
      <w:ind w:firstLine="0"/>
      <w:jc w:val="right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7E7127"/>
    <w:pPr>
      <w:tabs>
        <w:tab w:val="center" w:pos="4153"/>
        <w:tab w:val="right" w:pos="8306"/>
      </w:tabs>
    </w:pPr>
  </w:style>
  <w:style w:type="character" w:styleId="a5">
    <w:name w:val="page number"/>
    <w:basedOn w:val="a0"/>
    <w:semiHidden/>
    <w:rsid w:val="007E7127"/>
  </w:style>
  <w:style w:type="paragraph" w:styleId="a6">
    <w:name w:val="footer"/>
    <w:basedOn w:val="a"/>
    <w:link w:val="a7"/>
    <w:uiPriority w:val="99"/>
    <w:semiHidden/>
    <w:rsid w:val="007E7127"/>
    <w:pPr>
      <w:tabs>
        <w:tab w:val="center" w:pos="4677"/>
        <w:tab w:val="right" w:pos="9355"/>
      </w:tabs>
    </w:pPr>
  </w:style>
  <w:style w:type="paragraph" w:styleId="a8">
    <w:name w:val="Title"/>
    <w:basedOn w:val="a"/>
    <w:link w:val="a9"/>
    <w:qFormat/>
    <w:rsid w:val="007E7127"/>
    <w:pPr>
      <w:jc w:val="center"/>
    </w:pPr>
    <w:rPr>
      <w:b/>
      <w:bCs/>
    </w:rPr>
  </w:style>
  <w:style w:type="paragraph" w:styleId="aa">
    <w:name w:val="Balloon Text"/>
    <w:basedOn w:val="a"/>
    <w:semiHidden/>
    <w:unhideWhenUsed/>
    <w:rsid w:val="007E712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semiHidden/>
    <w:rsid w:val="007E7127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4B1FC4"/>
    <w:rPr>
      <w:sz w:val="24"/>
    </w:rPr>
  </w:style>
  <w:style w:type="character" w:customStyle="1" w:styleId="10">
    <w:name w:val="Заголовок 1 Знак"/>
    <w:basedOn w:val="a0"/>
    <w:link w:val="1"/>
    <w:rsid w:val="00E32F42"/>
    <w:rPr>
      <w:b/>
      <w:sz w:val="24"/>
    </w:rPr>
  </w:style>
  <w:style w:type="character" w:customStyle="1" w:styleId="20">
    <w:name w:val="Заголовок 2 Знак"/>
    <w:basedOn w:val="a0"/>
    <w:link w:val="2"/>
    <w:rsid w:val="00E32F42"/>
    <w:rPr>
      <w:b/>
      <w:sz w:val="28"/>
    </w:rPr>
  </w:style>
  <w:style w:type="character" w:customStyle="1" w:styleId="30">
    <w:name w:val="Заголовок 3 Знак"/>
    <w:basedOn w:val="a0"/>
    <w:link w:val="3"/>
    <w:rsid w:val="00E32F42"/>
    <w:rPr>
      <w:b/>
      <w:sz w:val="22"/>
    </w:rPr>
  </w:style>
  <w:style w:type="character" w:customStyle="1" w:styleId="40">
    <w:name w:val="Заголовок 4 Знак"/>
    <w:basedOn w:val="a0"/>
    <w:link w:val="4"/>
    <w:rsid w:val="00E32F42"/>
    <w:rPr>
      <w:b/>
      <w:bCs/>
      <w:sz w:val="24"/>
    </w:rPr>
  </w:style>
  <w:style w:type="character" w:customStyle="1" w:styleId="50">
    <w:name w:val="Заголовок 5 Знак"/>
    <w:basedOn w:val="a0"/>
    <w:link w:val="5"/>
    <w:rsid w:val="00E32F42"/>
    <w:rPr>
      <w:b/>
      <w:sz w:val="22"/>
    </w:rPr>
  </w:style>
  <w:style w:type="character" w:customStyle="1" w:styleId="a4">
    <w:name w:val="Верхний колонтитул Знак"/>
    <w:basedOn w:val="a0"/>
    <w:link w:val="a3"/>
    <w:semiHidden/>
    <w:rsid w:val="00E32F42"/>
    <w:rPr>
      <w:sz w:val="24"/>
    </w:rPr>
  </w:style>
  <w:style w:type="character" w:customStyle="1" w:styleId="a9">
    <w:name w:val="Название Знак"/>
    <w:basedOn w:val="a0"/>
    <w:link w:val="a8"/>
    <w:rsid w:val="00E32F42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5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Local\Microsoft\Windows\Temporary%20Internet%20Files\Content.MSO\DBEF0C07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91BE8-4077-44F6-8106-A768A5432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DBEF0C07</Template>
  <TotalTime>51</TotalTime>
  <Pages>34</Pages>
  <Words>11017</Words>
  <Characters>89943</Characters>
  <Application>Microsoft Office Word</Application>
  <DocSecurity>0</DocSecurity>
  <Lines>749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членах УИК</vt:lpstr>
    </vt:vector>
  </TitlesOfParts>
  <Company>MO</Company>
  <LinksUpToDate>false</LinksUpToDate>
  <CharactersWithSpaces>100759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членах УИК</dc:title>
  <dc:creator>admin</dc:creator>
  <cp:lastModifiedBy>admin</cp:lastModifiedBy>
  <cp:revision>10</cp:revision>
  <cp:lastPrinted>2019-08-28T13:31:00Z</cp:lastPrinted>
  <dcterms:created xsi:type="dcterms:W3CDTF">2019-08-28T11:52:00Z</dcterms:created>
  <dcterms:modified xsi:type="dcterms:W3CDTF">2019-08-30T07:23:00Z</dcterms:modified>
</cp:coreProperties>
</file>